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r w:rsidRPr="00022001">
        <w:rPr>
          <w:rFonts w:ascii="Times New Roman" w:hAnsi="Times New Roman"/>
          <w:b/>
          <w:lang w:val="en-GB" w:eastAsia="en-GB"/>
        </w:rPr>
        <w:t>Headteacher: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E91818" w:rsidRPr="00022001" w:rsidRDefault="00022001" w:rsidP="00322F29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:rsidR="00322F29" w:rsidRPr="00022001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Monday </w:t>
      </w:r>
      <w:r>
        <w:rPr>
          <w:rFonts w:ascii="Comic Sans MS" w:hAnsi="Comic Sans MS"/>
          <w:color w:val="000000"/>
          <w:sz w:val="20"/>
          <w:lang w:val="en-GB" w:eastAsia="en-GB"/>
        </w:rPr>
        <w:t>16</w:t>
      </w:r>
      <w:r w:rsidRPr="00807168">
        <w:rPr>
          <w:rFonts w:ascii="Comic Sans MS" w:hAnsi="Comic Sans MS"/>
          <w:color w:val="000000"/>
          <w:sz w:val="20"/>
          <w:vertAlign w:val="superscript"/>
          <w:lang w:val="en-GB" w:eastAsia="en-GB"/>
        </w:rPr>
        <w:t>th</w:t>
      </w:r>
      <w:r>
        <w:rPr>
          <w:rFonts w:ascii="Comic Sans MS" w:hAnsi="Comic Sans MS"/>
          <w:color w:val="000000"/>
          <w:sz w:val="20"/>
          <w:lang w:val="en-GB" w:eastAsia="en-GB"/>
        </w:rPr>
        <w:t xml:space="preserve"> September 2024</w:t>
      </w: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>Dear Parents</w:t>
      </w:r>
    </w:p>
    <w:p w:rsidR="00B3131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br/>
      </w:r>
      <w:r w:rsidRPr="0083293A">
        <w:rPr>
          <w:rFonts w:ascii="Comic Sans MS" w:hAnsi="Comic Sans MS"/>
          <w:b/>
          <w:color w:val="000000"/>
          <w:sz w:val="20"/>
          <w:u w:val="single"/>
          <w:lang w:val="en-GB" w:eastAsia="en-GB"/>
        </w:rPr>
        <w:t xml:space="preserve">Trip to Imperial War </w:t>
      </w:r>
      <w:r>
        <w:rPr>
          <w:rFonts w:ascii="Comic Sans MS" w:hAnsi="Comic Sans MS"/>
          <w:b/>
          <w:color w:val="000000"/>
          <w:sz w:val="20"/>
          <w:u w:val="single"/>
          <w:lang w:val="en-GB" w:eastAsia="en-GB"/>
        </w:rPr>
        <w:t>Museum Duxford – Mon</w:t>
      </w:r>
      <w:r w:rsidRPr="0083293A">
        <w:rPr>
          <w:rFonts w:ascii="Comic Sans MS" w:hAnsi="Comic Sans MS"/>
          <w:b/>
          <w:color w:val="000000"/>
          <w:sz w:val="20"/>
          <w:u w:val="single"/>
          <w:lang w:val="en-GB" w:eastAsia="en-GB"/>
        </w:rPr>
        <w:t xml:space="preserve">day </w:t>
      </w:r>
      <w:r>
        <w:rPr>
          <w:rFonts w:ascii="Comic Sans MS" w:hAnsi="Comic Sans MS"/>
          <w:b/>
          <w:color w:val="000000"/>
          <w:sz w:val="20"/>
          <w:u w:val="single"/>
          <w:lang w:val="en-GB" w:eastAsia="en-GB"/>
        </w:rPr>
        <w:t>4</w:t>
      </w:r>
      <w:r w:rsidRPr="0083293A">
        <w:rPr>
          <w:rFonts w:ascii="Comic Sans MS" w:hAnsi="Comic Sans MS"/>
          <w:b/>
          <w:color w:val="000000"/>
          <w:sz w:val="20"/>
          <w:u w:val="single"/>
          <w:vertAlign w:val="superscript"/>
          <w:lang w:val="en-GB" w:eastAsia="en-GB"/>
        </w:rPr>
        <w:t>th</w:t>
      </w:r>
      <w:r w:rsidRPr="0083293A">
        <w:rPr>
          <w:rFonts w:ascii="Comic Sans MS" w:hAnsi="Comic Sans MS"/>
          <w:b/>
          <w:color w:val="000000"/>
          <w:sz w:val="20"/>
          <w:u w:val="single"/>
          <w:lang w:val="en-GB" w:eastAsia="en-GB"/>
        </w:rPr>
        <w:t xml:space="preserve"> November 202</w:t>
      </w:r>
      <w:r>
        <w:rPr>
          <w:rFonts w:ascii="Comic Sans MS" w:hAnsi="Comic Sans MS"/>
          <w:b/>
          <w:color w:val="000000"/>
          <w:sz w:val="20"/>
          <w:u w:val="single"/>
          <w:lang w:val="en-GB" w:eastAsia="en-GB"/>
        </w:rPr>
        <w:t>4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</w:r>
      <w:proofErr w:type="gramStart"/>
      <w:r w:rsidRPr="0083293A">
        <w:rPr>
          <w:rFonts w:ascii="Comic Sans MS" w:hAnsi="Comic Sans MS"/>
          <w:color w:val="000000"/>
          <w:sz w:val="20"/>
          <w:lang w:val="en-GB" w:eastAsia="en-GB"/>
        </w:rPr>
        <w:t>To</w:t>
      </w:r>
      <w:proofErr w:type="gramEnd"/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 support our History unit of work on The Battle of Britain, we would like </w:t>
      </w:r>
      <w:r>
        <w:rPr>
          <w:rFonts w:ascii="Comic Sans MS" w:hAnsi="Comic Sans MS"/>
          <w:color w:val="000000"/>
          <w:sz w:val="20"/>
          <w:lang w:val="en-GB" w:eastAsia="en-GB"/>
        </w:rPr>
        <w:t>to take the children to Duxford.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  <w:t xml:space="preserve">The trip is scheduled to take place on </w:t>
      </w:r>
      <w:r>
        <w:rPr>
          <w:rFonts w:ascii="Comic Sans MS" w:hAnsi="Comic Sans MS"/>
          <w:color w:val="000000"/>
          <w:sz w:val="20"/>
          <w:lang w:val="en-GB" w:eastAsia="en-GB"/>
        </w:rPr>
        <w:t>Mon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day </w:t>
      </w:r>
      <w:r>
        <w:rPr>
          <w:rFonts w:ascii="Comic Sans MS" w:hAnsi="Comic Sans MS"/>
          <w:color w:val="000000"/>
          <w:sz w:val="20"/>
          <w:lang w:val="en-GB" w:eastAsia="en-GB"/>
        </w:rPr>
        <w:t>4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t>th Nove</w:t>
      </w:r>
      <w:r>
        <w:rPr>
          <w:rFonts w:ascii="Comic Sans MS" w:hAnsi="Comic Sans MS"/>
          <w:color w:val="000000"/>
          <w:sz w:val="20"/>
          <w:lang w:val="en-GB" w:eastAsia="en-GB"/>
        </w:rPr>
        <w:t>mber 2024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. </w:t>
      </w:r>
    </w:p>
    <w:p w:rsidR="00B3131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We will be departing from school at 8:00 am. Please ensure that your child is punctual to avoid any delays. </w:t>
      </w:r>
    </w:p>
    <w:p w:rsidR="00B3131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>We anticipate returning to school at approximately 5:00 pm.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</w:r>
    </w:p>
    <w:p w:rsidR="00B3131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>
        <w:rPr>
          <w:rFonts w:ascii="Comic Sans MS" w:hAnsi="Comic Sans MS"/>
          <w:color w:val="000000"/>
          <w:sz w:val="20"/>
          <w:lang w:val="en-GB" w:eastAsia="en-GB"/>
        </w:rPr>
        <w:t>The cost of the trip is £15.2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t>0.</w:t>
      </w: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Payments can be made in the normal way via </w:t>
      </w:r>
      <w:proofErr w:type="spellStart"/>
      <w:r w:rsidRPr="0083293A">
        <w:rPr>
          <w:rFonts w:ascii="Comic Sans MS" w:hAnsi="Comic Sans MS"/>
          <w:color w:val="000000"/>
          <w:sz w:val="20"/>
          <w:lang w:val="en-GB" w:eastAsia="en-GB"/>
        </w:rPr>
        <w:t>IRISParentMail</w:t>
      </w:r>
      <w:proofErr w:type="spellEnd"/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 under the tab ‘Duxfo</w:t>
      </w:r>
      <w:r>
        <w:rPr>
          <w:rFonts w:ascii="Comic Sans MS" w:hAnsi="Comic Sans MS"/>
          <w:color w:val="000000"/>
          <w:sz w:val="20"/>
          <w:lang w:val="en-GB" w:eastAsia="en-GB"/>
        </w:rPr>
        <w:t>rd trip’.</w:t>
      </w: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 xml:space="preserve">The deadline for all payments will be Wednesday </w:t>
      </w:r>
      <w:r>
        <w:rPr>
          <w:rFonts w:ascii="Comic Sans MS" w:hAnsi="Comic Sans MS"/>
          <w:color w:val="000000"/>
          <w:sz w:val="20"/>
          <w:lang w:val="en-GB" w:eastAsia="en-GB"/>
        </w:rPr>
        <w:t>23</w:t>
      </w:r>
      <w:r w:rsidRPr="00807168">
        <w:rPr>
          <w:rFonts w:ascii="Comic Sans MS" w:hAnsi="Comic Sans MS"/>
          <w:color w:val="000000"/>
          <w:sz w:val="20"/>
          <w:vertAlign w:val="superscript"/>
          <w:lang w:val="en-GB" w:eastAsia="en-GB"/>
        </w:rPr>
        <w:t>rd</w:t>
      </w:r>
      <w:r>
        <w:rPr>
          <w:rFonts w:ascii="Comic Sans MS" w:hAnsi="Comic Sans MS"/>
          <w:color w:val="000000"/>
          <w:sz w:val="20"/>
          <w:lang w:val="en-GB" w:eastAsia="en-GB"/>
        </w:rPr>
        <w:t xml:space="preserve"> October 2024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t>.</w:t>
      </w: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</w:p>
    <w:p w:rsidR="00B3131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>Please provide</w:t>
      </w:r>
      <w:r>
        <w:rPr>
          <w:rFonts w:ascii="Comic Sans MS" w:hAnsi="Comic Sans MS"/>
          <w:color w:val="000000"/>
          <w:sz w:val="20"/>
          <w:lang w:val="en-GB" w:eastAsia="en-GB"/>
        </w:rPr>
        <w:t xml:space="preserve"> your child with a packed lunch and drink</w:t>
      </w:r>
      <w:bookmarkStart w:id="0" w:name="_GoBack"/>
      <w:bookmarkEnd w:id="0"/>
      <w:r>
        <w:rPr>
          <w:rFonts w:ascii="Comic Sans MS" w:hAnsi="Comic Sans MS"/>
          <w:color w:val="000000"/>
          <w:sz w:val="20"/>
          <w:lang w:val="en-GB" w:eastAsia="en-GB"/>
        </w:rPr>
        <w:t>.</w:t>
      </w:r>
    </w:p>
    <w:p w:rsidR="00B3131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>Children should wear their normal school uniform. A warm jacket or coat is advisable as part of the museum is located outside.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  <w:t>Please complete and return the attached consent form as soon as possible.</w:t>
      </w: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br/>
        <w:t xml:space="preserve">Thank you for your continued support. </w:t>
      </w:r>
    </w:p>
    <w:p w:rsidR="00B3131A" w:rsidRPr="0083293A" w:rsidRDefault="00B3131A" w:rsidP="00B3131A">
      <w:pPr>
        <w:rPr>
          <w:rFonts w:ascii="Comic Sans MS" w:hAnsi="Comic Sans MS"/>
          <w:color w:val="000000"/>
          <w:szCs w:val="24"/>
          <w:lang w:val="en-GB" w:eastAsia="en-GB"/>
        </w:rPr>
      </w:pP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>I am confident that this trip to Duxford will be a memorable and enriching experience for all our students.</w:t>
      </w:r>
    </w:p>
    <w:p w:rsidR="00B3131A" w:rsidRPr="0083293A" w:rsidRDefault="00B3131A" w:rsidP="00B3131A">
      <w:pPr>
        <w:rPr>
          <w:rFonts w:ascii="Comic Sans MS" w:hAnsi="Comic Sans MS"/>
          <w:color w:val="000000"/>
          <w:sz w:val="20"/>
          <w:lang w:val="en-GB" w:eastAsia="en-GB"/>
        </w:rPr>
      </w:pPr>
    </w:p>
    <w:p w:rsidR="00B3131A" w:rsidRPr="0083293A" w:rsidRDefault="00B3131A" w:rsidP="00B3131A">
      <w:pPr>
        <w:rPr>
          <w:rFonts w:ascii="Times New Roman" w:hAnsi="Times New Roman"/>
          <w:color w:val="000000"/>
          <w:sz w:val="20"/>
          <w:lang w:val="en-GB" w:eastAsia="en-GB"/>
        </w:rPr>
      </w:pPr>
      <w:r w:rsidRPr="0083293A">
        <w:rPr>
          <w:rFonts w:ascii="Comic Sans MS" w:hAnsi="Comic Sans MS"/>
          <w:color w:val="000000"/>
          <w:sz w:val="20"/>
          <w:lang w:val="en-GB" w:eastAsia="en-GB"/>
        </w:rPr>
        <w:t>Yours faithfully</w:t>
      </w:r>
      <w:r w:rsidRPr="0083293A">
        <w:rPr>
          <w:rFonts w:ascii="Comic Sans MS" w:hAnsi="Comic Sans MS"/>
          <w:color w:val="000000"/>
          <w:sz w:val="20"/>
          <w:lang w:val="en-GB" w:eastAsia="en-GB"/>
        </w:rPr>
        <w:br/>
      </w:r>
      <w:r w:rsidRPr="0083293A">
        <w:rPr>
          <w:rFonts w:ascii="Times New Roman" w:hAnsi="Times New Roman"/>
          <w:color w:val="000000"/>
          <w:sz w:val="20"/>
          <w:lang w:val="en-GB" w:eastAsia="en-GB"/>
        </w:rPr>
        <w:br/>
      </w:r>
      <w:r>
        <w:rPr>
          <w:rFonts w:ascii="Comic Sans MS" w:hAnsi="Comic Sans MS"/>
          <w:color w:val="000000"/>
          <w:sz w:val="20"/>
          <w:lang w:val="en-GB" w:eastAsia="en-GB"/>
        </w:rPr>
        <w:t>Mr Yaxley</w:t>
      </w:r>
    </w:p>
    <w:p w:rsidR="00246184" w:rsidRPr="00246184" w:rsidRDefault="00246184" w:rsidP="00246184"/>
    <w:p w:rsidR="00246184" w:rsidRDefault="00246184" w:rsidP="00246184"/>
    <w:p w:rsidR="00246184" w:rsidRDefault="00246184" w:rsidP="00246184"/>
    <w:p w:rsidR="00246184" w:rsidRDefault="00246184" w:rsidP="00246184"/>
    <w:p w:rsidR="00A3421B" w:rsidRDefault="00A3421B" w:rsidP="00B3131A"/>
    <w:p w:rsidR="00916502" w:rsidRDefault="00916502" w:rsidP="00246184">
      <w:pPr>
        <w:ind w:firstLine="720"/>
      </w:pPr>
    </w:p>
    <w:sectPr w:rsidR="00916502" w:rsidSect="003F517A">
      <w:footerReference w:type="default" r:id="rId12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DD0" w:rsidRDefault="00002DD0" w:rsidP="00971454">
      <w:r>
        <w:separator/>
      </w:r>
    </w:p>
  </w:endnote>
  <w:endnote w:type="continuationSeparator" w:id="0">
    <w:p w:rsidR="00002DD0" w:rsidRDefault="00002DD0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454" w:rsidRDefault="00884C14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52759FC1" wp14:editId="057EA2BB">
          <wp:simplePos x="0" y="0"/>
          <wp:positionH relativeFrom="column">
            <wp:posOffset>1981200</wp:posOffset>
          </wp:positionH>
          <wp:positionV relativeFrom="paragraph">
            <wp:posOffset>114300</wp:posOffset>
          </wp:positionV>
          <wp:extent cx="804545" cy="495300"/>
          <wp:effectExtent l="0" t="0" r="0" b="0"/>
          <wp:wrapSquare wrapText="bothSides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31750</wp:posOffset>
          </wp:positionV>
          <wp:extent cx="619125" cy="6191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BA_school_Badge teal 2023-2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79C65EAE" wp14:editId="4A2B2C3A">
          <wp:simplePos x="0" y="0"/>
          <wp:positionH relativeFrom="column">
            <wp:posOffset>3810635</wp:posOffset>
          </wp:positionH>
          <wp:positionV relativeFrom="paragraph">
            <wp:posOffset>119380</wp:posOffset>
          </wp:positionV>
          <wp:extent cx="949325" cy="400050"/>
          <wp:effectExtent l="0" t="0" r="0" b="0"/>
          <wp:wrapSquare wrapText="bothSides"/>
          <wp:docPr id="23" name="Picture 23" descr="FMSiS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FMSiSjpe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0BD59056" wp14:editId="1B0ED75C">
          <wp:simplePos x="0" y="0"/>
          <wp:positionH relativeFrom="column">
            <wp:posOffset>4871085</wp:posOffset>
          </wp:positionH>
          <wp:positionV relativeFrom="paragraph">
            <wp:posOffset>99060</wp:posOffset>
          </wp:positionV>
          <wp:extent cx="1104900" cy="523875"/>
          <wp:effectExtent l="0" t="0" r="0" b="0"/>
          <wp:wrapSquare wrapText="bothSides"/>
          <wp:docPr id="28" name="Picture 28" descr="F:\Ormesby\Logos\LW-LS-Accredited_Logo_H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F:\Ormesby\Logos\LW-LS-Accredited_Logo_HOR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12D7F638" wp14:editId="020D7107">
          <wp:simplePos x="0" y="0"/>
          <wp:positionH relativeFrom="column">
            <wp:posOffset>6068695</wp:posOffset>
          </wp:positionH>
          <wp:positionV relativeFrom="paragraph">
            <wp:posOffset>61595</wp:posOffset>
          </wp:positionV>
          <wp:extent cx="685800" cy="600075"/>
          <wp:effectExtent l="0" t="0" r="0" b="0"/>
          <wp:wrapSquare wrapText="bothSides"/>
          <wp:docPr id="24" name="Picture 24" descr="Activemark Logo 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Activemark Logo 2008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3355D6B6" wp14:editId="7F1ADD34">
          <wp:simplePos x="0" y="0"/>
          <wp:positionH relativeFrom="column">
            <wp:posOffset>914400</wp:posOffset>
          </wp:positionH>
          <wp:positionV relativeFrom="paragraph">
            <wp:posOffset>111125</wp:posOffset>
          </wp:positionV>
          <wp:extent cx="855345" cy="352425"/>
          <wp:effectExtent l="0" t="0" r="1905" b="9525"/>
          <wp:wrapSquare wrapText="bothSides"/>
          <wp:docPr id="27" name="Picture 27" descr="F:\Ormesby\Logos\Arts Award Centr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F:\Ormesby\Logos\Arts Award Centre Logo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31F482D7" wp14:editId="0C4C4E1F">
          <wp:simplePos x="0" y="0"/>
          <wp:positionH relativeFrom="margin">
            <wp:posOffset>-95250</wp:posOffset>
          </wp:positionH>
          <wp:positionV relativeFrom="paragraph">
            <wp:posOffset>13335</wp:posOffset>
          </wp:positionV>
          <wp:extent cx="886460" cy="542925"/>
          <wp:effectExtent l="0" t="0" r="8890" b="9525"/>
          <wp:wrapSquare wrapText="bothSides"/>
          <wp:docPr id="26" name="Picture 26" descr="Healthy-School-Logo - for letterheads and for schools who have achieved full stat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Healthy-School-Logo - for letterheads and for schools who have achieved full status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71454" w:rsidRDefault="009714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DD0" w:rsidRDefault="00002DD0" w:rsidP="00971454">
      <w:r>
        <w:separator/>
      </w:r>
    </w:p>
  </w:footnote>
  <w:footnote w:type="continuationSeparator" w:id="0">
    <w:p w:rsidR="00002DD0" w:rsidRDefault="00002DD0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8193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81"/>
    <w:rsid w:val="00002DD0"/>
    <w:rsid w:val="00022001"/>
    <w:rsid w:val="0008276E"/>
    <w:rsid w:val="00094189"/>
    <w:rsid w:val="000E2CBE"/>
    <w:rsid w:val="00104437"/>
    <w:rsid w:val="0016306C"/>
    <w:rsid w:val="0017175E"/>
    <w:rsid w:val="00184595"/>
    <w:rsid w:val="001C1D2C"/>
    <w:rsid w:val="001D09D8"/>
    <w:rsid w:val="001D7DD0"/>
    <w:rsid w:val="002207D5"/>
    <w:rsid w:val="00222C94"/>
    <w:rsid w:val="00246184"/>
    <w:rsid w:val="00282249"/>
    <w:rsid w:val="00291F1C"/>
    <w:rsid w:val="002A081A"/>
    <w:rsid w:val="002B4E2E"/>
    <w:rsid w:val="002E5047"/>
    <w:rsid w:val="00303210"/>
    <w:rsid w:val="00322F29"/>
    <w:rsid w:val="00333AC7"/>
    <w:rsid w:val="0034072C"/>
    <w:rsid w:val="00370C95"/>
    <w:rsid w:val="00372EEC"/>
    <w:rsid w:val="003808C4"/>
    <w:rsid w:val="00394302"/>
    <w:rsid w:val="003A5603"/>
    <w:rsid w:val="003D248E"/>
    <w:rsid w:val="003F517A"/>
    <w:rsid w:val="003F6037"/>
    <w:rsid w:val="0043735E"/>
    <w:rsid w:val="00437FBD"/>
    <w:rsid w:val="00456CFD"/>
    <w:rsid w:val="00460E98"/>
    <w:rsid w:val="004A630C"/>
    <w:rsid w:val="004D01BF"/>
    <w:rsid w:val="004D7CCC"/>
    <w:rsid w:val="004E2642"/>
    <w:rsid w:val="00543833"/>
    <w:rsid w:val="00575F89"/>
    <w:rsid w:val="006051DC"/>
    <w:rsid w:val="00617A8D"/>
    <w:rsid w:val="0062214F"/>
    <w:rsid w:val="006A61CE"/>
    <w:rsid w:val="006D1751"/>
    <w:rsid w:val="006E6158"/>
    <w:rsid w:val="006F799B"/>
    <w:rsid w:val="007013DF"/>
    <w:rsid w:val="00756BA1"/>
    <w:rsid w:val="0077232F"/>
    <w:rsid w:val="007843D8"/>
    <w:rsid w:val="00810BEF"/>
    <w:rsid w:val="00841BC6"/>
    <w:rsid w:val="00846755"/>
    <w:rsid w:val="00874174"/>
    <w:rsid w:val="008777B3"/>
    <w:rsid w:val="00880A7E"/>
    <w:rsid w:val="00884C14"/>
    <w:rsid w:val="008E64D4"/>
    <w:rsid w:val="008F0267"/>
    <w:rsid w:val="008F08B7"/>
    <w:rsid w:val="00916502"/>
    <w:rsid w:val="009236EB"/>
    <w:rsid w:val="009361BF"/>
    <w:rsid w:val="00971454"/>
    <w:rsid w:val="00980552"/>
    <w:rsid w:val="009D3218"/>
    <w:rsid w:val="009D610D"/>
    <w:rsid w:val="00A11AA1"/>
    <w:rsid w:val="00A33286"/>
    <w:rsid w:val="00A3421B"/>
    <w:rsid w:val="00A41DDF"/>
    <w:rsid w:val="00A51ACA"/>
    <w:rsid w:val="00A72D42"/>
    <w:rsid w:val="00A86CD1"/>
    <w:rsid w:val="00AC75DA"/>
    <w:rsid w:val="00AD1DE3"/>
    <w:rsid w:val="00B02B30"/>
    <w:rsid w:val="00B139B2"/>
    <w:rsid w:val="00B3131A"/>
    <w:rsid w:val="00B31D86"/>
    <w:rsid w:val="00B42E03"/>
    <w:rsid w:val="00B5432A"/>
    <w:rsid w:val="00BB1E97"/>
    <w:rsid w:val="00BB76F6"/>
    <w:rsid w:val="00C63BE4"/>
    <w:rsid w:val="00C67BFB"/>
    <w:rsid w:val="00CB5000"/>
    <w:rsid w:val="00D63A88"/>
    <w:rsid w:val="00DA06A4"/>
    <w:rsid w:val="00DF0B73"/>
    <w:rsid w:val="00E249D0"/>
    <w:rsid w:val="00E40B0E"/>
    <w:rsid w:val="00E465FD"/>
    <w:rsid w:val="00E91818"/>
    <w:rsid w:val="00ED5C81"/>
    <w:rsid w:val="00F35474"/>
    <w:rsid w:val="00F357DF"/>
    <w:rsid w:val="00F62D42"/>
    <w:rsid w:val="00F843FF"/>
    <w:rsid w:val="00F92FF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86FE22D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rmesbyvillageinfantschool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emf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0</TotalTime>
  <Pages>1</Pages>
  <Words>240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1923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2</cp:revision>
  <cp:lastPrinted>2024-09-13T11:40:00Z</cp:lastPrinted>
  <dcterms:created xsi:type="dcterms:W3CDTF">2024-09-13T11:40:00Z</dcterms:created>
  <dcterms:modified xsi:type="dcterms:W3CDTF">2024-09-13T11:40:00Z</dcterms:modified>
</cp:coreProperties>
</file>